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3BEE6" w14:textId="77777777" w:rsidR="001C77EB" w:rsidRPr="00C857E6" w:rsidRDefault="001C77EB">
      <w:pPr>
        <w:pStyle w:val="Header"/>
        <w:tabs>
          <w:tab w:val="clear" w:pos="4320"/>
          <w:tab w:val="clear" w:pos="8640"/>
        </w:tabs>
        <w:rPr>
          <w:rFonts w:ascii="Arial" w:hAnsi="Arial" w:cs="Arial"/>
        </w:rPr>
        <w:sectPr w:rsidR="001C77EB" w:rsidRPr="00C857E6">
          <w:headerReference w:type="default" r:id="rId10"/>
          <w:headerReference w:type="first" r:id="rId11"/>
          <w:pgSz w:w="12240" w:h="15840" w:code="1"/>
          <w:pgMar w:top="2160" w:right="1440" w:bottom="1440" w:left="1440" w:header="720" w:footer="720" w:gutter="0"/>
          <w:cols w:space="720"/>
          <w:titlePg/>
        </w:sectPr>
      </w:pPr>
    </w:p>
    <w:p w14:paraId="24BB69D2" w14:textId="175891CE" w:rsidR="007E38B7" w:rsidRPr="00C857E6" w:rsidRDefault="007E38B7" w:rsidP="007E38B7">
      <w:pPr>
        <w:tabs>
          <w:tab w:val="right" w:pos="9360"/>
        </w:tabs>
        <w:spacing w:line="259" w:lineRule="auto"/>
        <w:rPr>
          <w:rFonts w:ascii="Arial" w:hAnsi="Arial" w:cs="Arial"/>
        </w:rPr>
      </w:pPr>
    </w:p>
    <w:p w14:paraId="0A1F4770" w14:textId="0792C5D0" w:rsidR="001C77EB" w:rsidRPr="00C857E6" w:rsidRDefault="007E38B7" w:rsidP="007E38B7">
      <w:pPr>
        <w:tabs>
          <w:tab w:val="right" w:pos="9360"/>
        </w:tabs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MADN-EWL</w:t>
      </w:r>
      <w:r w:rsidRPr="00C857E6">
        <w:rPr>
          <w:rFonts w:ascii="Arial" w:hAnsi="Arial" w:cs="Arial"/>
        </w:rPr>
        <w:tab/>
        <w:t>DD Month YYYY</w:t>
      </w:r>
    </w:p>
    <w:p w14:paraId="7B3EB146" w14:textId="581A649D" w:rsidR="007E38B7" w:rsidRPr="00C857E6" w:rsidRDefault="007E38B7" w:rsidP="00817029">
      <w:pPr>
        <w:spacing w:line="259" w:lineRule="auto"/>
        <w:rPr>
          <w:rFonts w:ascii="Arial" w:hAnsi="Arial" w:cs="Arial"/>
        </w:rPr>
      </w:pPr>
    </w:p>
    <w:p w14:paraId="368F3103" w14:textId="4CAB0638" w:rsidR="007E38B7" w:rsidRPr="00C857E6" w:rsidRDefault="007E38B7" w:rsidP="00817029">
      <w:pPr>
        <w:spacing w:line="259" w:lineRule="auto"/>
        <w:rPr>
          <w:rFonts w:ascii="Arial" w:hAnsi="Arial" w:cs="Arial"/>
        </w:rPr>
      </w:pPr>
    </w:p>
    <w:p w14:paraId="0C13A176" w14:textId="077689A8" w:rsidR="007E38B7" w:rsidRPr="00C857E6" w:rsidRDefault="007E38B7" w:rsidP="00817029">
      <w:p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MEMORANDUM FOR Joint Readiness Training Center, U.S. Army Forces Command, 6661 Warrior Trail Ave, Fort Polk, LA 71459</w:t>
      </w:r>
    </w:p>
    <w:p w14:paraId="509DFA52" w14:textId="77777777" w:rsidR="007E38B7" w:rsidRPr="00C857E6" w:rsidRDefault="007E38B7" w:rsidP="00817029">
      <w:pPr>
        <w:spacing w:line="259" w:lineRule="auto"/>
        <w:rPr>
          <w:rFonts w:ascii="Arial" w:hAnsi="Arial" w:cs="Arial"/>
        </w:rPr>
      </w:pPr>
    </w:p>
    <w:p w14:paraId="24D9F338" w14:textId="0F1CBFC5" w:rsidR="007E38B7" w:rsidRPr="00C857E6" w:rsidRDefault="007E38B7" w:rsidP="00817029">
      <w:p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 xml:space="preserve">SUBJECT: Using and Preparing a Memorandum </w:t>
      </w:r>
      <w:proofErr w:type="gramStart"/>
      <w:r w:rsidRPr="00C857E6">
        <w:rPr>
          <w:rFonts w:ascii="Arial" w:hAnsi="Arial" w:cs="Arial"/>
        </w:rPr>
        <w:t>With</w:t>
      </w:r>
      <w:proofErr w:type="gramEnd"/>
      <w:r w:rsidRPr="00C857E6">
        <w:rPr>
          <w:rFonts w:ascii="Arial" w:hAnsi="Arial" w:cs="Arial"/>
        </w:rPr>
        <w:t xml:space="preserve"> a Digital Signature</w:t>
      </w:r>
    </w:p>
    <w:p w14:paraId="691125CC" w14:textId="39CAF60B" w:rsidR="007E38B7" w:rsidRPr="00C857E6" w:rsidRDefault="007E38B7" w:rsidP="00817029">
      <w:pPr>
        <w:spacing w:line="259" w:lineRule="auto"/>
        <w:rPr>
          <w:rFonts w:ascii="Arial" w:hAnsi="Arial" w:cs="Arial"/>
        </w:rPr>
      </w:pPr>
    </w:p>
    <w:p w14:paraId="5021578E" w14:textId="54C8E376" w:rsidR="007E38B7" w:rsidRPr="00C857E6" w:rsidRDefault="007E38B7" w:rsidP="00817029">
      <w:pPr>
        <w:spacing w:line="259" w:lineRule="auto"/>
        <w:rPr>
          <w:rFonts w:ascii="Arial" w:hAnsi="Arial" w:cs="Arial"/>
        </w:rPr>
      </w:pPr>
    </w:p>
    <w:p w14:paraId="6287F04F" w14:textId="05D2D72C" w:rsidR="00817029" w:rsidRPr="00C857E6" w:rsidRDefault="007E38B7" w:rsidP="009C0064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margins.</w:t>
      </w:r>
      <w:r w:rsidR="001230EF" w:rsidRPr="00C857E6">
        <w:rPr>
          <w:rFonts w:ascii="Arial" w:hAnsi="Arial" w:cs="Arial"/>
        </w:rPr>
        <w:t xml:space="preserve"> Review this example to see how to prepare a memorandum. Allow 1 inch for the left, right, and bottom margins. Review this example to see how to prepare a memorandum. Allow 1 inch for the left, right, and bottom margins.</w:t>
      </w:r>
    </w:p>
    <w:p w14:paraId="37DD0721" w14:textId="2EE86BB4" w:rsidR="00BC7672" w:rsidRPr="00C857E6" w:rsidRDefault="00695996" w:rsidP="009C0064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</w:t>
      </w:r>
      <w:r w:rsidR="000A1A39" w:rsidRPr="00C857E6">
        <w:rPr>
          <w:rFonts w:ascii="Arial" w:hAnsi="Arial" w:cs="Arial"/>
        </w:rPr>
        <w:t>.</w:t>
      </w:r>
      <w:r w:rsidR="001230EF" w:rsidRPr="00C857E6">
        <w:rPr>
          <w:rFonts w:ascii="Arial" w:hAnsi="Arial" w:cs="Arial"/>
        </w:rPr>
        <w:t xml:space="preserve"> Review this example to see how to prepare a memorandum. Allow 1 inch for the left, right, and bottom margins. Review this example to see how to prepare a memorandum. Allow 1 inch for the left, right, and bottom margins.</w:t>
      </w:r>
    </w:p>
    <w:p w14:paraId="3BA32AE8" w14:textId="2FC4EE2E" w:rsidR="00BC7672" w:rsidRPr="00C857E6" w:rsidRDefault="00BC7672" w:rsidP="009C0064">
      <w:pPr>
        <w:pStyle w:val="ListParagraph"/>
        <w:numPr>
          <w:ilvl w:val="1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</w:t>
      </w:r>
      <w:r w:rsidR="000A1A39" w:rsidRPr="00C857E6">
        <w:rPr>
          <w:rFonts w:ascii="Arial" w:hAnsi="Arial" w:cs="Arial"/>
        </w:rPr>
        <w:t>.</w:t>
      </w:r>
      <w:r w:rsidR="001230EF" w:rsidRPr="00C857E6">
        <w:rPr>
          <w:rFonts w:ascii="Arial" w:hAnsi="Arial" w:cs="Arial"/>
        </w:rPr>
        <w:t xml:space="preserve"> Review this example to see how to prepare a memorandum. Allow 1 inch for the left, right, and bottom margins.</w:t>
      </w:r>
    </w:p>
    <w:p w14:paraId="56A08A06" w14:textId="0B326EAC" w:rsidR="00BC7672" w:rsidRPr="00C857E6" w:rsidRDefault="00695996" w:rsidP="009C0064">
      <w:pPr>
        <w:pStyle w:val="ListParagraph"/>
        <w:numPr>
          <w:ilvl w:val="1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</w:t>
      </w:r>
      <w:r w:rsidR="000A1A39" w:rsidRPr="00C857E6">
        <w:rPr>
          <w:rFonts w:ascii="Arial" w:hAnsi="Arial" w:cs="Arial"/>
        </w:rPr>
        <w:t>.</w:t>
      </w:r>
      <w:r w:rsidR="001230EF" w:rsidRPr="00C857E6">
        <w:rPr>
          <w:rFonts w:ascii="Arial" w:hAnsi="Arial" w:cs="Arial"/>
        </w:rPr>
        <w:t xml:space="preserve"> Review this example to see how to prepare a memorandum. Allow 1 inch for the left, right, and bottom margins.</w:t>
      </w:r>
    </w:p>
    <w:p w14:paraId="5D33D2F1" w14:textId="5770F3F0" w:rsidR="00BC7672" w:rsidRPr="00C857E6" w:rsidRDefault="00BC7672" w:rsidP="009C0064">
      <w:pPr>
        <w:pStyle w:val="ListParagraph"/>
        <w:numPr>
          <w:ilvl w:val="2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 xml:space="preserve">Review this example to see how to prepare a memorandum. Allow 1 inch for the left, right, and bottom margins. </w:t>
      </w:r>
      <w:r w:rsidR="001230EF" w:rsidRPr="00C857E6">
        <w:rPr>
          <w:rFonts w:ascii="Arial" w:hAnsi="Arial" w:cs="Arial"/>
        </w:rPr>
        <w:t>Review this example to see how to prepare a memorandum. Allow 1 inch for the left, right, and bottom margins.</w:t>
      </w:r>
    </w:p>
    <w:p w14:paraId="59B51FC9" w14:textId="2F828B3B" w:rsidR="00BC7672" w:rsidRPr="00C857E6" w:rsidRDefault="00BC7672" w:rsidP="009C0064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margins.</w:t>
      </w:r>
      <w:r w:rsidR="001230EF" w:rsidRPr="00C857E6">
        <w:rPr>
          <w:rFonts w:ascii="Arial" w:hAnsi="Arial" w:cs="Arial"/>
        </w:rPr>
        <w:t xml:space="preserve"> Review this example to see how to prepare a memorandum. Allow 1 inch for the left, right, and bottom margins.</w:t>
      </w:r>
    </w:p>
    <w:p w14:paraId="3B77C158" w14:textId="3FD573D7" w:rsidR="00BC7672" w:rsidRPr="00C857E6" w:rsidRDefault="00BC7672" w:rsidP="009C0064">
      <w:pPr>
        <w:pStyle w:val="ListParagraph"/>
        <w:numPr>
          <w:ilvl w:val="1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</w:t>
      </w:r>
      <w:r w:rsidR="000A1A39" w:rsidRPr="00C857E6">
        <w:rPr>
          <w:rFonts w:ascii="Arial" w:hAnsi="Arial" w:cs="Arial"/>
        </w:rPr>
        <w:t>.</w:t>
      </w:r>
      <w:r w:rsidR="001230EF" w:rsidRPr="00C857E6">
        <w:rPr>
          <w:rFonts w:ascii="Arial" w:hAnsi="Arial" w:cs="Arial"/>
        </w:rPr>
        <w:t xml:space="preserve"> Review this example to see how to prepare a memorandum. Allow 1 inch for the left, right, and bottom margins.</w:t>
      </w:r>
    </w:p>
    <w:p w14:paraId="162BF7C1" w14:textId="45288885" w:rsidR="00BC7672" w:rsidRPr="00C857E6" w:rsidRDefault="00BC7672" w:rsidP="009C0064">
      <w:pPr>
        <w:pStyle w:val="ListParagraph"/>
        <w:numPr>
          <w:ilvl w:val="2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lastRenderedPageBreak/>
        <w:t>Review this example to see how to prepare a memorandum. Allow 1 inch for the left, right, and bottom margins</w:t>
      </w:r>
      <w:r w:rsidR="000A1A39" w:rsidRPr="00C857E6">
        <w:rPr>
          <w:rFonts w:ascii="Arial" w:hAnsi="Arial" w:cs="Arial"/>
        </w:rPr>
        <w:t>.</w:t>
      </w:r>
    </w:p>
    <w:p w14:paraId="74E7BA6D" w14:textId="3F0A37F3" w:rsidR="00BC7672" w:rsidRPr="00C857E6" w:rsidRDefault="00BC7672" w:rsidP="009C0064">
      <w:pPr>
        <w:pStyle w:val="ListParagraph"/>
        <w:numPr>
          <w:ilvl w:val="2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</w:t>
      </w:r>
      <w:r w:rsidR="000A1A39" w:rsidRPr="00C857E6">
        <w:rPr>
          <w:rFonts w:ascii="Arial" w:hAnsi="Arial" w:cs="Arial"/>
        </w:rPr>
        <w:t>.</w:t>
      </w:r>
    </w:p>
    <w:p w14:paraId="1E95BBE8" w14:textId="77777777" w:rsidR="00D139FA" w:rsidRPr="00C857E6" w:rsidRDefault="00D139FA" w:rsidP="00D139FA">
      <w:pPr>
        <w:pStyle w:val="ListParagraph"/>
        <w:numPr>
          <w:ilvl w:val="0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margins.</w:t>
      </w:r>
    </w:p>
    <w:p w14:paraId="715667A7" w14:textId="77777777" w:rsidR="00D139FA" w:rsidRPr="00C857E6" w:rsidRDefault="00D139FA" w:rsidP="00D139FA">
      <w:pPr>
        <w:pStyle w:val="ListParagraph"/>
        <w:numPr>
          <w:ilvl w:val="1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margins.</w:t>
      </w:r>
    </w:p>
    <w:p w14:paraId="1AD37099" w14:textId="77777777" w:rsidR="00D139FA" w:rsidRPr="00C857E6" w:rsidRDefault="00D139FA" w:rsidP="00D139FA">
      <w:pPr>
        <w:pStyle w:val="ListParagraph"/>
        <w:numPr>
          <w:ilvl w:val="2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margins.</w:t>
      </w:r>
    </w:p>
    <w:p w14:paraId="3C936C08" w14:textId="77777777" w:rsidR="00D139FA" w:rsidRPr="00C857E6" w:rsidRDefault="00D139FA" w:rsidP="00D139FA">
      <w:pPr>
        <w:pStyle w:val="ListParagraph"/>
        <w:numPr>
          <w:ilvl w:val="2"/>
          <w:numId w:val="3"/>
        </w:numPr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Review this example to see how to prepare a memorandum. Allow 1 inch for the left, right, and bottom margins.</w:t>
      </w:r>
    </w:p>
    <w:p w14:paraId="37E2FA87" w14:textId="181574E0" w:rsidR="00F61977" w:rsidRPr="00C857E6" w:rsidRDefault="00D139FA" w:rsidP="00F61977">
      <w:pPr>
        <w:pStyle w:val="ListParagraph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 xml:space="preserve">The point of contact for this </w:t>
      </w:r>
      <w:r w:rsidR="00D8625F" w:rsidRPr="00C857E6">
        <w:rPr>
          <w:rFonts w:ascii="Arial" w:hAnsi="Arial" w:cs="Arial"/>
        </w:rPr>
        <w:t xml:space="preserve">memorandum is </w:t>
      </w:r>
      <w:r w:rsidR="00BB3B1F" w:rsidRPr="00C857E6">
        <w:rPr>
          <w:rFonts w:ascii="Arial" w:hAnsi="Arial" w:cs="Arial"/>
        </w:rPr>
        <w:t xml:space="preserve">CPT </w:t>
      </w:r>
      <w:r w:rsidR="00D8625F" w:rsidRPr="00C857E6">
        <w:rPr>
          <w:rFonts w:ascii="Arial" w:hAnsi="Arial" w:cs="Arial"/>
        </w:rPr>
        <w:t>Adam</w:t>
      </w:r>
      <w:r w:rsidR="00BB3B1F" w:rsidRPr="00C857E6">
        <w:rPr>
          <w:rFonts w:ascii="Arial" w:hAnsi="Arial" w:cs="Arial"/>
        </w:rPr>
        <w:t xml:space="preserve"> Goodman at </w:t>
      </w:r>
      <w:r w:rsidR="00194EAC" w:rsidRPr="00C857E6">
        <w:rPr>
          <w:rFonts w:ascii="Arial" w:hAnsi="Arial" w:cs="Arial"/>
        </w:rPr>
        <w:t>adam.goodman@westpoint.edu or +1 (234) 567-8910.</w:t>
      </w:r>
    </w:p>
    <w:p w14:paraId="26E909D7" w14:textId="77777777" w:rsidR="005A1687" w:rsidRPr="00C857E6" w:rsidRDefault="005A1687" w:rsidP="005A1687">
      <w:pPr>
        <w:spacing w:line="259" w:lineRule="auto"/>
        <w:rPr>
          <w:rFonts w:ascii="Arial" w:hAnsi="Arial" w:cs="Arial"/>
        </w:rPr>
      </w:pPr>
    </w:p>
    <w:p w14:paraId="48BBFAF4" w14:textId="77777777" w:rsidR="005A1687" w:rsidRPr="00C857E6" w:rsidRDefault="005A1687" w:rsidP="005A1687">
      <w:pPr>
        <w:spacing w:line="259" w:lineRule="auto"/>
        <w:rPr>
          <w:rFonts w:ascii="Arial" w:hAnsi="Arial" w:cs="Arial"/>
        </w:rPr>
      </w:pPr>
    </w:p>
    <w:p w14:paraId="6EA1AA4F" w14:textId="77777777" w:rsidR="003170F6" w:rsidRPr="00C857E6" w:rsidRDefault="003170F6" w:rsidP="005A1687">
      <w:pPr>
        <w:spacing w:line="259" w:lineRule="auto"/>
        <w:rPr>
          <w:rFonts w:ascii="Arial" w:hAnsi="Arial" w:cs="Arial"/>
        </w:rPr>
      </w:pPr>
    </w:p>
    <w:p w14:paraId="2E671EBE" w14:textId="77777777" w:rsidR="003170F6" w:rsidRPr="00C857E6" w:rsidRDefault="003170F6" w:rsidP="005A1687">
      <w:pPr>
        <w:spacing w:line="259" w:lineRule="auto"/>
        <w:rPr>
          <w:rFonts w:ascii="Arial" w:hAnsi="Arial" w:cs="Arial"/>
        </w:rPr>
      </w:pPr>
    </w:p>
    <w:p w14:paraId="08F89BD2" w14:textId="51F6D772" w:rsidR="003170F6" w:rsidRPr="00C857E6" w:rsidRDefault="00F91EB9" w:rsidP="003170F6">
      <w:pPr>
        <w:tabs>
          <w:tab w:val="left" w:pos="4680"/>
        </w:tabs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 xml:space="preserve">2 </w:t>
      </w:r>
      <w:r w:rsidR="003170F6" w:rsidRPr="00C857E6">
        <w:rPr>
          <w:rFonts w:ascii="Arial" w:hAnsi="Arial" w:cs="Arial"/>
        </w:rPr>
        <w:t>Encl</w:t>
      </w:r>
      <w:r w:rsidR="003170F6" w:rsidRPr="00C857E6">
        <w:rPr>
          <w:rFonts w:ascii="Arial" w:hAnsi="Arial" w:cs="Arial"/>
        </w:rPr>
        <w:tab/>
        <w:t>ADAM</w:t>
      </w:r>
      <w:r w:rsidRPr="00C857E6">
        <w:rPr>
          <w:rFonts w:ascii="Arial" w:hAnsi="Arial" w:cs="Arial"/>
        </w:rPr>
        <w:t xml:space="preserve"> J. GOODMAN</w:t>
      </w:r>
    </w:p>
    <w:p w14:paraId="5A47A71A" w14:textId="2F76FF66" w:rsidR="00F91EB9" w:rsidRPr="00C857E6" w:rsidRDefault="00F91EB9" w:rsidP="003170F6">
      <w:pPr>
        <w:tabs>
          <w:tab w:val="left" w:pos="4680"/>
        </w:tabs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1</w:t>
      </w:r>
      <w:proofErr w:type="gramStart"/>
      <w:r w:rsidRPr="00C857E6">
        <w:rPr>
          <w:rFonts w:ascii="Arial" w:hAnsi="Arial" w:cs="Arial"/>
        </w:rPr>
        <w:t>.  DA</w:t>
      </w:r>
      <w:proofErr w:type="gramEnd"/>
      <w:r w:rsidRPr="00C857E6">
        <w:rPr>
          <w:rFonts w:ascii="Arial" w:hAnsi="Arial" w:cs="Arial"/>
        </w:rPr>
        <w:t xml:space="preserve"> Memo, 22 Feb 26</w:t>
      </w:r>
      <w:r w:rsidR="00260087" w:rsidRPr="00C857E6">
        <w:rPr>
          <w:rFonts w:ascii="Arial" w:hAnsi="Arial" w:cs="Arial"/>
        </w:rPr>
        <w:tab/>
        <w:t>Captain, IN</w:t>
      </w:r>
    </w:p>
    <w:p w14:paraId="0210DC95" w14:textId="57744719" w:rsidR="00F91EB9" w:rsidRPr="00C857E6" w:rsidRDefault="00F91EB9" w:rsidP="003170F6">
      <w:pPr>
        <w:tabs>
          <w:tab w:val="left" w:pos="4680"/>
        </w:tabs>
        <w:spacing w:line="259" w:lineRule="auto"/>
        <w:rPr>
          <w:rFonts w:ascii="Arial" w:hAnsi="Arial" w:cs="Arial"/>
        </w:rPr>
      </w:pPr>
      <w:r w:rsidRPr="00C857E6">
        <w:rPr>
          <w:rFonts w:ascii="Arial" w:hAnsi="Arial" w:cs="Arial"/>
        </w:rPr>
        <w:t>2</w:t>
      </w:r>
      <w:proofErr w:type="gramStart"/>
      <w:r w:rsidRPr="00C857E6">
        <w:rPr>
          <w:rFonts w:ascii="Arial" w:hAnsi="Arial" w:cs="Arial"/>
        </w:rPr>
        <w:t>.  TRADOC</w:t>
      </w:r>
      <w:proofErr w:type="gramEnd"/>
      <w:r w:rsidRPr="00C857E6">
        <w:rPr>
          <w:rFonts w:ascii="Arial" w:hAnsi="Arial" w:cs="Arial"/>
        </w:rPr>
        <w:t xml:space="preserve"> Memo, </w:t>
      </w:r>
      <w:r w:rsidR="00260087" w:rsidRPr="00C857E6">
        <w:rPr>
          <w:rFonts w:ascii="Arial" w:hAnsi="Arial" w:cs="Arial"/>
        </w:rPr>
        <w:t>24 Feb 26</w:t>
      </w:r>
      <w:r w:rsidR="00260087" w:rsidRPr="00C857E6">
        <w:rPr>
          <w:rFonts w:ascii="Arial" w:hAnsi="Arial" w:cs="Arial"/>
        </w:rPr>
        <w:tab/>
        <w:t>Desk Chief, Arabic Section</w:t>
      </w:r>
    </w:p>
    <w:sectPr w:rsidR="00F91EB9" w:rsidRPr="00C857E6" w:rsidSect="00F90E1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75C0" w14:textId="77777777" w:rsidR="001F317A" w:rsidRDefault="001F317A">
      <w:r>
        <w:separator/>
      </w:r>
    </w:p>
  </w:endnote>
  <w:endnote w:type="continuationSeparator" w:id="0">
    <w:p w14:paraId="4884F343" w14:textId="77777777" w:rsidR="001F317A" w:rsidRDefault="001F3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5783E" w14:textId="77777777" w:rsidR="001F317A" w:rsidRDefault="001F317A">
      <w:r>
        <w:separator/>
      </w:r>
    </w:p>
  </w:footnote>
  <w:footnote w:type="continuationSeparator" w:id="0">
    <w:p w14:paraId="3B46E2FE" w14:textId="77777777" w:rsidR="001F317A" w:rsidRDefault="001F3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2F3A" w14:textId="580A09AA" w:rsidR="001230EF" w:rsidRPr="006A07E0" w:rsidRDefault="00545DB9">
    <w:pPr>
      <w:pStyle w:val="Header"/>
      <w:rPr>
        <w:rFonts w:ascii="Arial" w:hAnsi="Arial" w:cs="Arial"/>
      </w:rPr>
    </w:pPr>
    <w:r w:rsidRPr="006A07E0">
      <w:rPr>
        <w:rFonts w:ascii="Arial" w:hAnsi="Arial" w:cs="Arial"/>
      </w:rPr>
      <w:t>MADN-EWL</w:t>
    </w:r>
  </w:p>
  <w:p w14:paraId="677ABC2B" w14:textId="7B04BD39" w:rsidR="00545DB9" w:rsidRPr="006A07E0" w:rsidRDefault="00571ABA">
    <w:pPr>
      <w:pStyle w:val="Header"/>
      <w:rPr>
        <w:rFonts w:ascii="Arial" w:hAnsi="Arial" w:cs="Arial"/>
      </w:rPr>
    </w:pPr>
    <w:r w:rsidRPr="006A07E0">
      <w:rPr>
        <w:rFonts w:ascii="Arial" w:hAnsi="Arial" w:cs="Arial"/>
      </w:rPr>
      <w:t xml:space="preserve">SUBJECT: </w:t>
    </w:r>
    <w:r w:rsidR="007221EA" w:rsidRPr="006A07E0">
      <w:rPr>
        <w:rFonts w:ascii="Arial" w:hAnsi="Arial" w:cs="Arial"/>
      </w:rPr>
      <w:t>Don’t Forget to Update this Line with the Actual Subject of Your Memo</w:t>
    </w:r>
  </w:p>
  <w:p w14:paraId="46A46CF5" w14:textId="77777777" w:rsidR="00571ABA" w:rsidRPr="006A07E0" w:rsidRDefault="00571ABA">
    <w:pPr>
      <w:pStyle w:val="Header"/>
      <w:rPr>
        <w:rFonts w:ascii="Arial" w:hAnsi="Arial" w:cs="Arial"/>
      </w:rPr>
    </w:pPr>
  </w:p>
  <w:p w14:paraId="48D5EFF3" w14:textId="77777777" w:rsidR="00571ABA" w:rsidRPr="006A07E0" w:rsidRDefault="00571ABA">
    <w:pPr>
      <w:pStyle w:val="Header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8BB60" w14:textId="77777777" w:rsidR="009C7739" w:rsidRPr="00C857E6" w:rsidRDefault="00FA4487">
    <w:pPr>
      <w:pStyle w:val="LHDA"/>
      <w:rPr>
        <w:rFonts w:ascii="Arial" w:hAnsi="Arial" w:cs="Arial"/>
        <w:sz w:val="20"/>
        <w:szCs w:val="20"/>
      </w:rPr>
    </w:pPr>
    <w:r w:rsidRPr="00C857E6">
      <w:rPr>
        <w:rFonts w:ascii="Arial" w:hAnsi="Arial" w:cs="Arial"/>
        <w:b w:val="0"/>
        <w:bCs w:val="0"/>
        <w:caps w:val="0"/>
        <w:noProof/>
        <w:sz w:val="20"/>
        <w:szCs w:val="20"/>
      </w:rPr>
      <w:drawing>
        <wp:anchor distT="0" distB="0" distL="114300" distR="114300" simplePos="0" relativeHeight="251657728" behindDoc="1" locked="1" layoutInCell="1" allowOverlap="1" wp14:anchorId="2B3F70FB" wp14:editId="3BDE2899">
          <wp:simplePos x="0" y="0"/>
          <wp:positionH relativeFrom="page">
            <wp:posOffset>461010</wp:posOffset>
          </wp:positionH>
          <wp:positionV relativeFrom="page">
            <wp:posOffset>461010</wp:posOffset>
          </wp:positionV>
          <wp:extent cx="914400" cy="914400"/>
          <wp:effectExtent l="0" t="0" r="0" b="0"/>
          <wp:wrapNone/>
          <wp:docPr id="123" name="Picture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" name="Picture 1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7739" w:rsidRPr="00C857E6">
      <w:rPr>
        <w:rFonts w:ascii="Arial" w:hAnsi="Arial" w:cs="Arial"/>
        <w:sz w:val="20"/>
        <w:szCs w:val="20"/>
      </w:rPr>
      <w:t xml:space="preserve">Department of </w:t>
    </w:r>
    <w:r w:rsidR="00837EF1" w:rsidRPr="00C857E6">
      <w:rPr>
        <w:rFonts w:ascii="Arial" w:hAnsi="Arial" w:cs="Arial"/>
        <w:sz w:val="20"/>
        <w:szCs w:val="20"/>
      </w:rPr>
      <w:t>the Army</w:t>
    </w:r>
  </w:p>
  <w:p w14:paraId="2868FC49" w14:textId="77777777" w:rsidR="009C7739" w:rsidRPr="00C857E6" w:rsidRDefault="00DF7031">
    <w:pPr>
      <w:pStyle w:val="CompanyName"/>
      <w:rPr>
        <w:rFonts w:ascii="Arial" w:hAnsi="Arial" w:cs="Arial"/>
      </w:rPr>
    </w:pPr>
    <w:r w:rsidRPr="00C857E6">
      <w:rPr>
        <w:rFonts w:ascii="Arial" w:hAnsi="Arial" w:cs="Arial"/>
      </w:rPr>
      <w:fldChar w:fldCharType="begin"/>
    </w:r>
    <w:r w:rsidRPr="00C857E6">
      <w:rPr>
        <w:rFonts w:ascii="Arial" w:hAnsi="Arial" w:cs="Arial"/>
      </w:rPr>
      <w:instrText xml:space="preserve"> FILLIN "Type your organization title" \* MERGEFORMAT </w:instrText>
    </w:r>
    <w:r w:rsidRPr="00C857E6">
      <w:rPr>
        <w:rFonts w:ascii="Arial" w:hAnsi="Arial" w:cs="Arial"/>
      </w:rPr>
      <w:fldChar w:fldCharType="separate"/>
    </w:r>
    <w:r w:rsidR="007E38B7" w:rsidRPr="00C857E6">
      <w:rPr>
        <w:rFonts w:ascii="Arial" w:hAnsi="Arial" w:cs="Arial"/>
      </w:rPr>
      <w:t>United States Military Academy</w:t>
    </w:r>
    <w:r w:rsidRPr="00C857E6">
      <w:rPr>
        <w:rFonts w:ascii="Arial" w:hAnsi="Arial" w:cs="Arial"/>
      </w:rPr>
      <w:fldChar w:fldCharType="end"/>
    </w:r>
  </w:p>
  <w:p w14:paraId="5EA34F04" w14:textId="77777777" w:rsidR="009C7739" w:rsidRPr="00C857E6" w:rsidRDefault="00DF7031">
    <w:pPr>
      <w:pStyle w:val="CompanyName"/>
      <w:rPr>
        <w:rFonts w:ascii="Arial" w:hAnsi="Arial" w:cs="Arial"/>
      </w:rPr>
    </w:pPr>
    <w:r w:rsidRPr="00C857E6">
      <w:rPr>
        <w:rFonts w:ascii="Arial" w:hAnsi="Arial" w:cs="Arial"/>
      </w:rPr>
      <w:fldChar w:fldCharType="begin"/>
    </w:r>
    <w:r w:rsidRPr="00C857E6">
      <w:rPr>
        <w:rFonts w:ascii="Arial" w:hAnsi="Arial" w:cs="Arial"/>
      </w:rPr>
      <w:instrText xml:space="preserve"> FILLIN "Type the street address for your organization" \* MERGEFORMAT </w:instrText>
    </w:r>
    <w:r w:rsidRPr="00C857E6">
      <w:rPr>
        <w:rFonts w:ascii="Arial" w:hAnsi="Arial" w:cs="Arial"/>
      </w:rPr>
      <w:fldChar w:fldCharType="separate"/>
    </w:r>
    <w:r w:rsidR="007E38B7" w:rsidRPr="00C857E6">
      <w:rPr>
        <w:rFonts w:ascii="Arial" w:hAnsi="Arial" w:cs="Arial"/>
      </w:rPr>
      <w:t>Department of English and World Languages</w:t>
    </w:r>
    <w:r w:rsidRPr="00C857E6">
      <w:rPr>
        <w:rFonts w:ascii="Arial" w:hAnsi="Arial" w:cs="Arial"/>
      </w:rPr>
      <w:fldChar w:fldCharType="end"/>
    </w:r>
  </w:p>
  <w:p w14:paraId="3A1B25C5" w14:textId="77777777" w:rsidR="009C7739" w:rsidRPr="00C857E6" w:rsidRDefault="00DF7031">
    <w:pPr>
      <w:pStyle w:val="CompanyName"/>
      <w:rPr>
        <w:rFonts w:ascii="Arial" w:hAnsi="Arial" w:cs="Arial"/>
      </w:rPr>
    </w:pPr>
    <w:r w:rsidRPr="00C857E6">
      <w:rPr>
        <w:rFonts w:ascii="Arial" w:hAnsi="Arial" w:cs="Arial"/>
      </w:rPr>
      <w:fldChar w:fldCharType="begin"/>
    </w:r>
    <w:r w:rsidRPr="00C857E6">
      <w:rPr>
        <w:rFonts w:ascii="Arial" w:hAnsi="Arial" w:cs="Arial"/>
      </w:rPr>
      <w:instrText xml:space="preserve"> FILLIN "Type City (One Space, No Comma) State (Two-letter abbreviation, no period, two spaces) Zip Code (nine digits with hyphen)" \* MERGEFORMAT </w:instrText>
    </w:r>
    <w:r w:rsidRPr="00C857E6">
      <w:rPr>
        <w:rFonts w:ascii="Arial" w:hAnsi="Arial" w:cs="Arial"/>
      </w:rPr>
      <w:fldChar w:fldCharType="separate"/>
    </w:r>
    <w:r w:rsidR="007E38B7" w:rsidRPr="00C857E6">
      <w:rPr>
        <w:rFonts w:ascii="Arial" w:hAnsi="Arial" w:cs="Arial"/>
      </w:rPr>
      <w:t>West Point, NY 10996</w:t>
    </w:r>
    <w:r w:rsidRPr="00C857E6">
      <w:rPr>
        <w:rFonts w:ascii="Arial" w:hAnsi="Arial" w:cs="Arial"/>
      </w:rPr>
      <w:fldChar w:fldCharType="end"/>
    </w:r>
  </w:p>
  <w:p w14:paraId="3E84BDD3" w14:textId="77777777" w:rsidR="009C7739" w:rsidRPr="00C857E6" w:rsidRDefault="009C7739">
    <w:pPr>
      <w:tabs>
        <w:tab w:val="center" w:pos="4680"/>
      </w:tabs>
      <w:spacing w:before="200"/>
      <w:ind w:left="720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0124B"/>
    <w:multiLevelType w:val="multilevel"/>
    <w:tmpl w:val="61382076"/>
    <w:lvl w:ilvl="0">
      <w:start w:val="1"/>
      <w:numFmt w:val="decimal"/>
      <w:suff w:val="space"/>
      <w:lvlText w:val="%1. "/>
      <w:lvlJc w:val="left"/>
      <w:pPr>
        <w:ind w:left="0" w:firstLine="0"/>
      </w:pPr>
      <w:rPr>
        <w:rFonts w:ascii="Arial" w:hAnsi="Arial" w:cs="Arial" w:hint="default"/>
        <w:b w:val="0"/>
        <w:i w:val="0"/>
        <w:sz w:val="24"/>
      </w:rPr>
    </w:lvl>
    <w:lvl w:ilvl="1">
      <w:start w:val="1"/>
      <w:numFmt w:val="lowerLetter"/>
      <w:suff w:val="space"/>
      <w:lvlText w:val="%2. "/>
      <w:lvlJc w:val="left"/>
      <w:pPr>
        <w:ind w:left="0" w:firstLine="360"/>
      </w:pPr>
      <w:rPr>
        <w:rFonts w:ascii="Arial" w:hAnsi="Arial" w:cs="Arial" w:hint="default"/>
        <w:b w:val="0"/>
        <w:i w:val="0"/>
        <w:sz w:val="24"/>
      </w:rPr>
    </w:lvl>
    <w:lvl w:ilvl="2">
      <w:start w:val="1"/>
      <w:numFmt w:val="decimal"/>
      <w:suff w:val="space"/>
      <w:lvlText w:val="(%3) "/>
      <w:lvlJc w:val="left"/>
      <w:pPr>
        <w:ind w:left="0" w:firstLine="720"/>
      </w:pPr>
      <w:rPr>
        <w:rFonts w:ascii="Arial" w:hAnsi="Arial" w:cs="Arial" w:hint="default"/>
        <w:b w:val="0"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F302C8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B53377F"/>
    <w:multiLevelType w:val="multilevel"/>
    <w:tmpl w:val="2C4231D0"/>
    <w:lvl w:ilvl="0">
      <w:start w:val="1"/>
      <w:numFmt w:val="decimal"/>
      <w:lvlText w:val="%1. "/>
      <w:lvlJc w:val="left"/>
      <w:pPr>
        <w:ind w:left="360" w:hanging="360"/>
      </w:pPr>
      <w:rPr>
        <w:rFonts w:ascii="Lato" w:hAnsi="Lato" w:hint="default"/>
        <w:b w:val="0"/>
        <w:i w:val="0"/>
        <w:sz w:val="24"/>
      </w:rPr>
    </w:lvl>
    <w:lvl w:ilvl="1">
      <w:start w:val="1"/>
      <w:numFmt w:val="lowerLetter"/>
      <w:lvlText w:val="%2. "/>
      <w:lvlJc w:val="left"/>
      <w:pPr>
        <w:ind w:left="720" w:hanging="360"/>
      </w:pPr>
      <w:rPr>
        <w:rFonts w:ascii="Lato" w:hAnsi="Lato" w:hint="default"/>
        <w:b w:val="0"/>
        <w:i w:val="0"/>
        <w:sz w:val="24"/>
      </w:rPr>
    </w:lvl>
    <w:lvl w:ilvl="2">
      <w:start w:val="1"/>
      <w:numFmt w:val="decimal"/>
      <w:lvlText w:val="(%3) "/>
      <w:lvlJc w:val="left"/>
      <w:pPr>
        <w:ind w:left="1080" w:hanging="360"/>
      </w:pPr>
      <w:rPr>
        <w:rFonts w:ascii="Lato" w:hAnsi="Lato" w:hint="default"/>
        <w:b w:val="0"/>
        <w:i w:val="0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71406071">
    <w:abstractNumId w:val="1"/>
  </w:num>
  <w:num w:numId="2" w16cid:durableId="1085876985">
    <w:abstractNumId w:val="2"/>
  </w:num>
  <w:num w:numId="3" w16cid:durableId="213224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8B7"/>
    <w:rsid w:val="00012489"/>
    <w:rsid w:val="0001758F"/>
    <w:rsid w:val="00034EA9"/>
    <w:rsid w:val="00051721"/>
    <w:rsid w:val="00051FD7"/>
    <w:rsid w:val="00052308"/>
    <w:rsid w:val="00071955"/>
    <w:rsid w:val="000A1A39"/>
    <w:rsid w:val="000B595A"/>
    <w:rsid w:val="000B768B"/>
    <w:rsid w:val="00111222"/>
    <w:rsid w:val="001230EF"/>
    <w:rsid w:val="00135BF1"/>
    <w:rsid w:val="00175776"/>
    <w:rsid w:val="00194EAC"/>
    <w:rsid w:val="001C77EB"/>
    <w:rsid w:val="001F317A"/>
    <w:rsid w:val="002148E8"/>
    <w:rsid w:val="00250941"/>
    <w:rsid w:val="00260087"/>
    <w:rsid w:val="003170F6"/>
    <w:rsid w:val="003222AC"/>
    <w:rsid w:val="003600FB"/>
    <w:rsid w:val="003649F8"/>
    <w:rsid w:val="003B0315"/>
    <w:rsid w:val="003B4D24"/>
    <w:rsid w:val="00431713"/>
    <w:rsid w:val="00487A60"/>
    <w:rsid w:val="00496AD7"/>
    <w:rsid w:val="004B20D8"/>
    <w:rsid w:val="004E6211"/>
    <w:rsid w:val="00513B20"/>
    <w:rsid w:val="0052017E"/>
    <w:rsid w:val="00520A2F"/>
    <w:rsid w:val="00545DB9"/>
    <w:rsid w:val="00556589"/>
    <w:rsid w:val="00571ABA"/>
    <w:rsid w:val="00573C63"/>
    <w:rsid w:val="005A1687"/>
    <w:rsid w:val="006010FA"/>
    <w:rsid w:val="00695996"/>
    <w:rsid w:val="006A07E0"/>
    <w:rsid w:val="006F1272"/>
    <w:rsid w:val="007221EA"/>
    <w:rsid w:val="00731C97"/>
    <w:rsid w:val="00753124"/>
    <w:rsid w:val="007916FE"/>
    <w:rsid w:val="007A3A45"/>
    <w:rsid w:val="007A571B"/>
    <w:rsid w:val="007A5A9D"/>
    <w:rsid w:val="007E38B7"/>
    <w:rsid w:val="007F1350"/>
    <w:rsid w:val="00817029"/>
    <w:rsid w:val="00837EF1"/>
    <w:rsid w:val="008A69BD"/>
    <w:rsid w:val="008D4950"/>
    <w:rsid w:val="008F650C"/>
    <w:rsid w:val="00910336"/>
    <w:rsid w:val="00960DEE"/>
    <w:rsid w:val="009C0064"/>
    <w:rsid w:val="009C7739"/>
    <w:rsid w:val="00A27823"/>
    <w:rsid w:val="00A52C0C"/>
    <w:rsid w:val="00AA13CA"/>
    <w:rsid w:val="00B012E9"/>
    <w:rsid w:val="00B60158"/>
    <w:rsid w:val="00B83084"/>
    <w:rsid w:val="00BB3B1F"/>
    <w:rsid w:val="00BC7672"/>
    <w:rsid w:val="00C857E6"/>
    <w:rsid w:val="00D12005"/>
    <w:rsid w:val="00D139FA"/>
    <w:rsid w:val="00D26BD1"/>
    <w:rsid w:val="00D4337F"/>
    <w:rsid w:val="00D63105"/>
    <w:rsid w:val="00D8625F"/>
    <w:rsid w:val="00DE54E2"/>
    <w:rsid w:val="00DF7031"/>
    <w:rsid w:val="00E759D4"/>
    <w:rsid w:val="00E86D3E"/>
    <w:rsid w:val="00EB1411"/>
    <w:rsid w:val="00EC248A"/>
    <w:rsid w:val="00EC346C"/>
    <w:rsid w:val="00F61977"/>
    <w:rsid w:val="00F762F0"/>
    <w:rsid w:val="00F90E17"/>
    <w:rsid w:val="00F91EB9"/>
    <w:rsid w:val="00FA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DBC19"/>
  <w15:chartTrackingRefBased/>
  <w15:docId w15:val="{B980842D-AA3D-4663-A83C-5A7C7FB04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27823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</w:style>
  <w:style w:type="paragraph" w:styleId="Heading2">
    <w:name w:val="heading 2"/>
    <w:basedOn w:val="Normal"/>
    <w:next w:val="Normal"/>
    <w:qFormat/>
    <w:rsid w:val="00513B20"/>
    <w:pPr>
      <w:keepNext/>
      <w:outlineLvl w:val="1"/>
    </w:pPr>
    <w:rPr>
      <w:b/>
      <w:sz w:val="12"/>
      <w:szCs w:val="12"/>
    </w:rPr>
  </w:style>
  <w:style w:type="paragraph" w:styleId="Heading3">
    <w:name w:val="heading 3"/>
    <w:basedOn w:val="Normal"/>
    <w:next w:val="Normal"/>
    <w:link w:val="Heading3Char"/>
    <w:unhideWhenUsed/>
    <w:qFormat/>
    <w:rsid w:val="00BC76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Helvetica" w:hAnsi="Helvetica"/>
      <w:b/>
      <w:bCs/>
    </w:rPr>
  </w:style>
  <w:style w:type="paragraph" w:styleId="Subtitle">
    <w:name w:val="Subtitle"/>
    <w:basedOn w:val="Normal"/>
    <w:qFormat/>
    <w:pPr>
      <w:jc w:val="center"/>
    </w:pPr>
    <w:rPr>
      <w:rFonts w:ascii="Helvetica" w:hAnsi="Helvetica"/>
      <w:b/>
      <w:caps/>
      <w:sz w:val="16"/>
    </w:rPr>
  </w:style>
  <w:style w:type="paragraph" w:styleId="BodyText">
    <w:name w:val="Body Text"/>
    <w:basedOn w:val="Normal"/>
    <w:rPr>
      <w:rFonts w:ascii="Helvetica" w:hAnsi="Helvetica"/>
      <w:b/>
      <w:sz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CompanyName">
    <w:name w:val="Company Name"/>
    <w:basedOn w:val="Subtitle"/>
    <w:rsid w:val="00513B20"/>
    <w:rPr>
      <w:rFonts w:ascii="Arial Bold" w:hAnsi="Arial Bold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before="280"/>
    </w:pPr>
    <w:rPr>
      <w:sz w:val="12"/>
    </w:rPr>
  </w:style>
  <w:style w:type="paragraph" w:customStyle="1" w:styleId="LHDA">
    <w:name w:val="LHDA"/>
    <w:basedOn w:val="Title"/>
    <w:rsid w:val="00513B20"/>
    <w:rPr>
      <w:rFonts w:ascii="Arial Bold" w:hAnsi="Arial Bold"/>
      <w:caps/>
      <w:szCs w:val="24"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customStyle="1" w:styleId="BlackDODSeal">
    <w:name w:val="BlackDODSeal"/>
    <w:pPr>
      <w:jc w:val="center"/>
    </w:pPr>
    <w:rPr>
      <w:rFonts w:ascii="Arial" w:hAnsi="Arial"/>
      <w:b/>
      <w:caps/>
      <w:color w:val="000000"/>
      <w:sz w:val="22"/>
    </w:rPr>
  </w:style>
  <w:style w:type="paragraph" w:customStyle="1" w:styleId="Reply">
    <w:name w:val="Reply"/>
    <w:basedOn w:val="Normal"/>
    <w:rsid w:val="00513B20"/>
    <w:rPr>
      <w:rFonts w:ascii="Arial" w:hAnsi="Arial"/>
      <w:b/>
      <w:sz w:val="12"/>
    </w:rPr>
  </w:style>
  <w:style w:type="character" w:styleId="CommentReference">
    <w:name w:val="annotation reference"/>
    <w:basedOn w:val="DefaultParagraphFont"/>
    <w:uiPriority w:val="99"/>
    <w:unhideWhenUsed/>
    <w:rsid w:val="00F90E1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F90E17"/>
    <w:pPr>
      <w:spacing w:after="160"/>
    </w:pPr>
    <w:rPr>
      <w:sz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F90E17"/>
    <w:rPr>
      <w:sz w:val="20"/>
      <w:szCs w:val="20"/>
    </w:rPr>
  </w:style>
  <w:style w:type="paragraph" w:styleId="CommentText">
    <w:name w:val="annotation text"/>
    <w:basedOn w:val="Normal"/>
    <w:link w:val="CommentTextChar1"/>
    <w:rsid w:val="00F90E17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F90E17"/>
  </w:style>
  <w:style w:type="paragraph" w:styleId="ListParagraph">
    <w:name w:val="List Paragraph"/>
    <w:basedOn w:val="Normal"/>
    <w:uiPriority w:val="34"/>
    <w:qFormat/>
    <w:rsid w:val="00695996"/>
    <w:pPr>
      <w:spacing w:after="240"/>
      <w:ind w:left="720"/>
    </w:pPr>
  </w:style>
  <w:style w:type="character" w:customStyle="1" w:styleId="Heading3Char">
    <w:name w:val="Heading 3 Char"/>
    <w:basedOn w:val="DefaultParagraphFont"/>
    <w:link w:val="Heading3"/>
    <w:rsid w:val="00BC76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rsid w:val="00194E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ke.gee\OneDrive%20-%20West%20Point\Documents\DALetterhead_DoW_Bl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8DD8F563247B40513A7DC7F8669" ma:contentTypeVersion="11" ma:contentTypeDescription="Create a new document." ma:contentTypeScope="" ma:versionID="c9992acb395343bbaa8840d81cefe676">
  <xsd:schema xmlns:xsd="http://www.w3.org/2001/XMLSchema" xmlns:xs="http://www.w3.org/2001/XMLSchema" xmlns:p="http://schemas.microsoft.com/office/2006/metadata/properties" xmlns:ns2="6d116b94-9450-4467-8b44-a521e8c0bb06" xmlns:ns3="ba43cbb0-5bdf-4237-8ff5-34c618d32ff8" targetNamespace="http://schemas.microsoft.com/office/2006/metadata/properties" ma:root="true" ma:fieldsID="523ea5281583521f2e347742d7346ed3" ns2:_="" ns3:_="">
    <xsd:import namespace="6d116b94-9450-4467-8b44-a521e8c0bb06"/>
    <xsd:import namespace="ba43cbb0-5bdf-4237-8ff5-34c618d32ff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16b94-9450-4467-8b44-a521e8c0bb0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b362c7eb-5c45-4d0a-8479-4b30401fca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3cbb0-5bdf-4237-8ff5-34c618d32ff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e00ef11-bea0-4ac0-ac3a-22e1d269b590}" ma:internalName="TaxCatchAll" ma:showField="CatchAllData" ma:web="ba43cbb0-5bdf-4237-8ff5-34c618d32f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43cbb0-5bdf-4237-8ff5-34c618d32ff8" xsi:nil="true"/>
    <lcf76f155ced4ddcb4097134ff3c332f xmlns="6d116b94-9450-4467-8b44-a521e8c0bb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6BECA10-9F61-4769-89BF-06DD19A9E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116b94-9450-4467-8b44-a521e8c0bb06"/>
    <ds:schemaRef ds:uri="ba43cbb0-5bdf-4237-8ff5-34c618d32f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0D385D-BF7D-4D41-9E29-E45EF1AE56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984812-814A-4870-AF7E-E12C68062819}">
  <ds:schemaRefs>
    <ds:schemaRef ds:uri="http://schemas.microsoft.com/office/2006/metadata/properties"/>
    <ds:schemaRef ds:uri="http://schemas.microsoft.com/office/infopath/2007/PartnerControls"/>
    <ds:schemaRef ds:uri="ba43cbb0-5bdf-4237-8ff5-34c618d32ff8"/>
    <ds:schemaRef ds:uri="6d116b94-9450-4467-8b44-a521e8c0bb06"/>
  </ds:schemaRefs>
</ds:datastoreItem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DALetterhead_DoW_Blk</Template>
  <TotalTime>46</TotalTime>
  <Pages>2</Pages>
  <Words>520</Words>
  <Characters>2344</Characters>
  <Application>Microsoft Office Word</Application>
  <DocSecurity>0</DocSecurity>
  <Lines>57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Department of the Army Letterhead</vt:lpstr>
    </vt:vector>
  </TitlesOfParts>
  <Company>United States Army Publishing Agency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of War Letterhead</dc:title>
  <dc:subject/>
  <dc:creator>Gee, Duke R MAJ</dc:creator>
  <cp:keywords>DOW Letterhead Template</cp:keywords>
  <cp:lastModifiedBy>Gee, Duke R MAJ</cp:lastModifiedBy>
  <cp:revision>30</cp:revision>
  <cp:lastPrinted>2005-04-14T18:23:00Z</cp:lastPrinted>
  <dcterms:created xsi:type="dcterms:W3CDTF">2026-03-26T22:23:00Z</dcterms:created>
  <dcterms:modified xsi:type="dcterms:W3CDTF">2026-04-08T17:15:00Z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0x0101001D1108DD8F563247B40513A7DC7F8669</vt:lpwstr>
  </property>
  <property fmtid="{D5CDD505-2E9C-101B-9397-08002B2CF9AE}" pid="3" name="MediaServiceImageTags">
    <vt:lpwstr/>
  </property>
</Properties>
</file>